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1E523" w14:textId="77777777" w:rsidR="00281B0F" w:rsidRPr="00281B0F" w:rsidRDefault="00281B0F" w:rsidP="00335A79">
      <w:pPr>
        <w:autoSpaceDE w:val="0"/>
        <w:autoSpaceDN w:val="0"/>
        <w:adjustRightInd w:val="0"/>
        <w:ind w:left="4956"/>
        <w:contextualSpacing/>
        <w:jc w:val="both"/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</w:pPr>
      <w:bookmarkStart w:id="0" w:name="_GoBack"/>
      <w:bookmarkEnd w:id="0"/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Załącznik nr 1 do Zapytania Ofertowego</w:t>
      </w:r>
    </w:p>
    <w:p w14:paraId="62E03998" w14:textId="77777777" w:rsidR="00281B0F" w:rsidRPr="00281B0F" w:rsidRDefault="00281B0F" w:rsidP="00CE1C27">
      <w:pPr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p w14:paraId="4F0E59CE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749808A7" w14:textId="4DB02904" w:rsidR="00281B0F" w:rsidRPr="00281B0F" w:rsidRDefault="00281B0F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281B0F">
        <w:rPr>
          <w:rFonts w:asciiTheme="minorHAnsi" w:hAnsiTheme="minorHAnsi" w:cstheme="minorHAnsi"/>
          <w:b/>
          <w:bCs/>
          <w:color w:val="000000" w:themeColor="text1"/>
        </w:rPr>
        <w:t>F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O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R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M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U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L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A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R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 xml:space="preserve">Z 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 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O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F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E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R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T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O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W</w:t>
      </w:r>
      <w:r w:rsidR="000041A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281B0F">
        <w:rPr>
          <w:rFonts w:asciiTheme="minorHAnsi" w:hAnsiTheme="minorHAnsi" w:cstheme="minorHAnsi"/>
          <w:b/>
          <w:bCs/>
          <w:color w:val="000000" w:themeColor="text1"/>
        </w:rPr>
        <w:t>Y</w:t>
      </w:r>
    </w:p>
    <w:p w14:paraId="0790E030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BF54C1B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060"/>
      </w:tblGrid>
      <w:tr w:rsidR="00281B0F" w:rsidRPr="00281B0F" w14:paraId="73B6FA6A" w14:textId="77777777" w:rsidTr="006250D4">
        <w:tc>
          <w:tcPr>
            <w:tcW w:w="4076" w:type="dxa"/>
            <w:shd w:val="clear" w:color="auto" w:fill="F2F2F2" w:themeFill="background1" w:themeFillShade="F2"/>
            <w:vAlign w:val="center"/>
          </w:tcPr>
          <w:p w14:paraId="6C758A43" w14:textId="77777777" w:rsidR="00281B0F" w:rsidRPr="00281B0F" w:rsidRDefault="00281B0F" w:rsidP="00CE1C27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7446201A" w14:textId="77777777" w:rsidR="00281B0F" w:rsidRPr="00281B0F" w:rsidRDefault="00281B0F" w:rsidP="00CE1C27">
            <w:pPr>
              <w:jc w:val="both"/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414A77B6" w14:textId="77777777" w:rsidR="00281B0F" w:rsidRPr="00281B0F" w:rsidRDefault="00281B0F" w:rsidP="00CE1C27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F2F2F2" w:themeFill="background1" w:themeFillShade="F2"/>
          </w:tcPr>
          <w:p w14:paraId="60DF5B1B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Odpowiedź:</w:t>
            </w:r>
            <w:r w:rsidRPr="00281B0F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br/>
            </w:r>
            <w:r w:rsidRPr="00281B0F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>(wypełnia wykonawca)</w:t>
            </w:r>
          </w:p>
        </w:tc>
      </w:tr>
      <w:tr w:rsidR="00281B0F" w:rsidRPr="00281B0F" w14:paraId="19880587" w14:textId="77777777" w:rsidTr="006250D4">
        <w:tc>
          <w:tcPr>
            <w:tcW w:w="4076" w:type="dxa"/>
            <w:shd w:val="clear" w:color="auto" w:fill="auto"/>
          </w:tcPr>
          <w:p w14:paraId="4DB1AC05" w14:textId="77777777" w:rsidR="00281B0F" w:rsidRPr="00281B0F" w:rsidRDefault="00281B0F" w:rsidP="00CE1C27">
            <w:pPr>
              <w:pStyle w:val="NumPar1"/>
              <w:numPr>
                <w:ilvl w:val="0"/>
                <w:numId w:val="0"/>
              </w:numPr>
              <w:ind w:left="850" w:hanging="85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Nazwa i adres pocztowy wykonawcy</w:t>
            </w:r>
            <w:r w:rsidRPr="00281B0F">
              <w:rPr>
                <w:rStyle w:val="Odwoanieprzypisudolnego"/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ootnoteReference w:id="1"/>
            </w: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:</w:t>
            </w:r>
          </w:p>
          <w:p w14:paraId="34210ADE" w14:textId="77777777" w:rsidR="00281B0F" w:rsidRPr="00281B0F" w:rsidRDefault="00281B0F" w:rsidP="00CE1C27">
            <w:pPr>
              <w:tabs>
                <w:tab w:val="left" w:leader="dot" w:pos="9072"/>
              </w:tabs>
              <w:jc w:val="both"/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</w:pPr>
          </w:p>
        </w:tc>
        <w:tc>
          <w:tcPr>
            <w:tcW w:w="5210" w:type="dxa"/>
            <w:shd w:val="clear" w:color="auto" w:fill="auto"/>
          </w:tcPr>
          <w:p w14:paraId="72AAB253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281B0F" w:rsidRPr="00281B0F" w14:paraId="60255EA1" w14:textId="77777777" w:rsidTr="006250D4">
        <w:trPr>
          <w:trHeight w:val="726"/>
        </w:trPr>
        <w:tc>
          <w:tcPr>
            <w:tcW w:w="4076" w:type="dxa"/>
            <w:shd w:val="clear" w:color="auto" w:fill="auto"/>
          </w:tcPr>
          <w:p w14:paraId="1248CAC3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Numer NIP:</w:t>
            </w:r>
          </w:p>
          <w:p w14:paraId="0D974F98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Numer REGON:</w:t>
            </w:r>
            <w:r w:rsidRPr="00281B0F">
              <w:rPr>
                <w:rStyle w:val="Odwoanieprzypisudolnego"/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footnoteReference w:id="2"/>
            </w:r>
          </w:p>
        </w:tc>
        <w:tc>
          <w:tcPr>
            <w:tcW w:w="5210" w:type="dxa"/>
            <w:shd w:val="clear" w:color="auto" w:fill="auto"/>
          </w:tcPr>
          <w:p w14:paraId="00D528E7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[……] </w:t>
            </w:r>
          </w:p>
          <w:p w14:paraId="0C8EDF9E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[……]</w:t>
            </w:r>
          </w:p>
        </w:tc>
      </w:tr>
      <w:tr w:rsidR="00281B0F" w:rsidRPr="00281B0F" w14:paraId="51941EB9" w14:textId="77777777" w:rsidTr="006250D4">
        <w:trPr>
          <w:trHeight w:val="2136"/>
        </w:trPr>
        <w:tc>
          <w:tcPr>
            <w:tcW w:w="4076" w:type="dxa"/>
            <w:shd w:val="clear" w:color="auto" w:fill="auto"/>
          </w:tcPr>
          <w:p w14:paraId="14AC2E9B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pl-PL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pl-PL"/>
              </w:rPr>
              <w:t xml:space="preserve">Dane teleadresowe wykonawcy: </w:t>
            </w:r>
          </w:p>
          <w:p w14:paraId="2C849F84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pl-PL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pl-PL"/>
              </w:rPr>
              <w:t>Adres pocztowy:</w:t>
            </w:r>
          </w:p>
          <w:p w14:paraId="76E84F0F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  <w:t>Telefon:</w:t>
            </w:r>
          </w:p>
          <w:p w14:paraId="492DF6EC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</w:pPr>
            <w:proofErr w:type="spellStart"/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  <w:t>Faks</w:t>
            </w:r>
            <w:proofErr w:type="spellEnd"/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  <w:t>:</w:t>
            </w:r>
          </w:p>
          <w:p w14:paraId="03669AF9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</w:pPr>
            <w:proofErr w:type="spellStart"/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  <w:t>Adres</w:t>
            </w:r>
            <w:proofErr w:type="spellEnd"/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  <w:t>e-mail</w:t>
            </w:r>
            <w:proofErr w:type="spellEnd"/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  <w:t>:</w:t>
            </w:r>
          </w:p>
        </w:tc>
        <w:tc>
          <w:tcPr>
            <w:tcW w:w="5210" w:type="dxa"/>
            <w:shd w:val="clear" w:color="auto" w:fill="auto"/>
          </w:tcPr>
          <w:p w14:paraId="1253F0C4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</w:pPr>
          </w:p>
          <w:p w14:paraId="39484C6C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de-DE"/>
              </w:rPr>
              <w:br/>
            </w: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[……]</w:t>
            </w:r>
          </w:p>
          <w:p w14:paraId="25A88E13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[……] </w:t>
            </w:r>
          </w:p>
          <w:p w14:paraId="4E5F2347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[……] </w:t>
            </w:r>
          </w:p>
          <w:p w14:paraId="32D9335C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[……]</w:t>
            </w:r>
          </w:p>
        </w:tc>
      </w:tr>
      <w:tr w:rsidR="00281B0F" w:rsidRPr="00281B0F" w14:paraId="5876BE40" w14:textId="77777777" w:rsidTr="006250D4">
        <w:trPr>
          <w:trHeight w:val="1716"/>
        </w:trPr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B71EE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Dane osoby upoważnionej do reprezentowania wykonawcy w postępowaniu:</w:t>
            </w:r>
          </w:p>
          <w:p w14:paraId="46FE7F51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Imię i nazwisko:</w:t>
            </w:r>
          </w:p>
          <w:p w14:paraId="2C6727AF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Stanowisko:</w:t>
            </w:r>
          </w:p>
          <w:p w14:paraId="0C6A3593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Podstawa umocowania: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60970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</w:r>
          </w:p>
          <w:p w14:paraId="53F50100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[……] </w:t>
            </w:r>
          </w:p>
          <w:p w14:paraId="79344BBE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[……] </w:t>
            </w:r>
          </w:p>
          <w:p w14:paraId="664AA3B2" w14:textId="77777777" w:rsidR="00281B0F" w:rsidRPr="00281B0F" w:rsidRDefault="00281B0F" w:rsidP="00CE1C27">
            <w:pPr>
              <w:pStyle w:val="Text1"/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81B0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[……]</w:t>
            </w:r>
          </w:p>
        </w:tc>
      </w:tr>
    </w:tbl>
    <w:p w14:paraId="5E6D8E3E" w14:textId="77777777" w:rsidR="00281B0F" w:rsidRPr="00281B0F" w:rsidRDefault="00281B0F" w:rsidP="00CE1C27">
      <w:pPr>
        <w:tabs>
          <w:tab w:val="left" w:pos="990"/>
        </w:tabs>
        <w:spacing w:line="276" w:lineRule="auto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</w:p>
    <w:p w14:paraId="2BF6B711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</w:p>
    <w:p w14:paraId="32D9D926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Województwo Pomorskie - Pomorski Zespół Parków Krajobrazowych w Słupsku</w:t>
      </w:r>
    </w:p>
    <w:p w14:paraId="6A6C55B4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ul. Poniatowskiego 4A</w:t>
      </w:r>
    </w:p>
    <w:p w14:paraId="5920BE7E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76-200 Słupsk</w:t>
      </w:r>
    </w:p>
    <w:p w14:paraId="5838DB63" w14:textId="77777777" w:rsidR="00281B0F" w:rsidRPr="00281B0F" w:rsidRDefault="00281B0F" w:rsidP="00CE1C27">
      <w:pPr>
        <w:tabs>
          <w:tab w:val="left" w:leader="dot" w:pos="9072"/>
        </w:tabs>
        <w:spacing w:before="20" w:after="2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8454939" w14:textId="77777777" w:rsidR="00281B0F" w:rsidRPr="00281B0F" w:rsidRDefault="00281B0F" w:rsidP="00120A7D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odpowiedzi na </w:t>
      </w:r>
      <w:r w:rsidRPr="00281B0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zaproszenie do złożenia oferty na </w:t>
      </w:r>
      <w:r w:rsidR="0066386A">
        <w:rPr>
          <w:rFonts w:asciiTheme="minorHAnsi" w:hAnsiTheme="minorHAnsi" w:cstheme="minorHAnsi"/>
          <w:b/>
          <w:sz w:val="22"/>
          <w:szCs w:val="22"/>
        </w:rPr>
        <w:t>dostawę</w:t>
      </w:r>
      <w:r w:rsidR="0066386A" w:rsidRPr="008F7FB9">
        <w:rPr>
          <w:rFonts w:asciiTheme="minorHAnsi" w:hAnsiTheme="minorHAnsi" w:cstheme="minorHAnsi"/>
          <w:b/>
          <w:sz w:val="22"/>
          <w:szCs w:val="22"/>
        </w:rPr>
        <w:t xml:space="preserve">  pomocy dydaktycznych dla Pomorskiego</w:t>
      </w:r>
      <w:r w:rsidR="0066386A" w:rsidRPr="00663A35">
        <w:rPr>
          <w:rFonts w:cs="Arial"/>
          <w:b/>
          <w:sz w:val="22"/>
          <w:szCs w:val="22"/>
        </w:rPr>
        <w:t xml:space="preserve"> </w:t>
      </w:r>
      <w:r w:rsidR="0066386A" w:rsidRPr="008F7FB9">
        <w:rPr>
          <w:rFonts w:ascii="Calibri" w:hAnsi="Calibri" w:cs="Calibri"/>
          <w:b/>
          <w:sz w:val="22"/>
          <w:szCs w:val="22"/>
        </w:rPr>
        <w:t>Zespołu Parków Krajobrazowych w Słupsku</w:t>
      </w:r>
      <w:r w:rsidRPr="00281B0F">
        <w:rPr>
          <w:rFonts w:asciiTheme="minorHAnsi" w:hAnsiTheme="minorHAnsi" w:cstheme="minorHAnsi"/>
          <w:sz w:val="22"/>
          <w:szCs w:val="22"/>
        </w:rPr>
        <w:t xml:space="preserve">, realizowanego w ramach Regionalnego Programu Operacyjnego Województwa Pomorskiego na lata 2014-2020,  Oś priorytetowa 11: Środowisko, Działanie: 11.4 Ochrona Różnorodności Biologicznej, niniejszym: </w:t>
      </w:r>
    </w:p>
    <w:p w14:paraId="457E716B" w14:textId="18922CE0" w:rsidR="000F4765" w:rsidRPr="00281B0F" w:rsidRDefault="000F4765" w:rsidP="0066386A">
      <w:pPr>
        <w:tabs>
          <w:tab w:val="left" w:leader="dot" w:pos="9072"/>
        </w:tabs>
        <w:spacing w:line="276" w:lineRule="auto"/>
        <w:jc w:val="both"/>
        <w:rPr>
          <w:rFonts w:asciiTheme="minorHAnsi" w:eastAsia="Arial Unicode MS" w:hAnsiTheme="minorHAnsi" w:cstheme="minorHAnsi"/>
          <w:bCs/>
          <w:strike/>
          <w:color w:val="000000" w:themeColor="text1"/>
          <w:sz w:val="20"/>
          <w:szCs w:val="20"/>
        </w:rPr>
      </w:pPr>
    </w:p>
    <w:p w14:paraId="1ED1F1CF" w14:textId="77777777" w:rsidR="00281B0F" w:rsidRPr="00281B0F" w:rsidRDefault="00281B0F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SKŁADAMY</w:t>
      </w: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ofertę na wykonanie przedmiotu zamówienia zgodnie z treścią Zapytania Ofertowego. </w:t>
      </w:r>
    </w:p>
    <w:p w14:paraId="7736672A" w14:textId="77777777" w:rsidR="00281B0F" w:rsidRPr="00281B0F" w:rsidRDefault="00281B0F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OŚWIADCZAMY,</w:t>
      </w: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że zapoznaliśmy się z treścią  Zapytania Ofertowego i uznajemy się za związanych określonymi w niej postanowieniami i zasadami postępowania.</w:t>
      </w:r>
    </w:p>
    <w:p w14:paraId="7D20B5B5" w14:textId="77777777" w:rsidR="00281B0F" w:rsidRPr="00281B0F" w:rsidRDefault="00281B0F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OFERUJEMY</w:t>
      </w: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wykonanie przedmiotu zamówienia za łączną cenę brutto (wynagrodzenie ryczałtowe) ……………………………….………zł.</w:t>
      </w:r>
      <w:r w:rsidR="00266EF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266EF7" w:rsidRPr="000F4765">
        <w:rPr>
          <w:rFonts w:asciiTheme="minorHAnsi" w:hAnsiTheme="minorHAnsi" w:cstheme="minorHAnsi"/>
          <w:sz w:val="20"/>
          <w:szCs w:val="20"/>
        </w:rPr>
        <w:t>zgodnie z poniższą kalkulacją:</w:t>
      </w:r>
      <w:r w:rsidR="007D21BD" w:rsidRPr="000F476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AE7DFE8" w14:textId="77777777" w:rsidR="00BA57F2" w:rsidRPr="000F4765" w:rsidRDefault="00BA57F2" w:rsidP="000F4765">
      <w:pPr>
        <w:tabs>
          <w:tab w:val="num" w:pos="851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C85AA8F" w14:textId="77777777" w:rsidR="00BA57F2" w:rsidRPr="00102171" w:rsidRDefault="00BA57F2" w:rsidP="00BA57F2">
      <w:pPr>
        <w:tabs>
          <w:tab w:val="left" w:pos="600"/>
        </w:tabs>
        <w:autoSpaceDE w:val="0"/>
        <w:autoSpaceDN w:val="0"/>
        <w:spacing w:after="200" w:line="276" w:lineRule="auto"/>
        <w:ind w:left="360"/>
        <w:contextualSpacing/>
        <w:jc w:val="both"/>
        <w:rPr>
          <w:rFonts w:ascii="Calibri" w:hAnsi="Calibri" w:cs="Arial"/>
          <w:sz w:val="22"/>
          <w:szCs w:val="22"/>
          <w:lang w:eastAsia="en-US"/>
        </w:rPr>
      </w:pPr>
    </w:p>
    <w:tbl>
      <w:tblPr>
        <w:tblW w:w="861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2917"/>
        <w:gridCol w:w="709"/>
        <w:gridCol w:w="992"/>
        <w:gridCol w:w="1642"/>
        <w:gridCol w:w="1642"/>
      </w:tblGrid>
      <w:tr w:rsidR="00C05250" w:rsidRPr="00102171" w14:paraId="68D6A99C" w14:textId="77777777" w:rsidTr="00C052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ED23B7" w14:textId="77777777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102171">
              <w:rPr>
                <w:rFonts w:ascii="Calibri" w:hAnsi="Calibri" w:cs="Arial"/>
                <w:b/>
                <w:sz w:val="20"/>
                <w:szCs w:val="20"/>
              </w:rPr>
              <w:t xml:space="preserve">Nr </w:t>
            </w:r>
            <w:r w:rsidRPr="00102171">
              <w:rPr>
                <w:rFonts w:ascii="Calibri" w:hAnsi="Calibri" w:cs="Arial"/>
                <w:b/>
                <w:sz w:val="20"/>
                <w:szCs w:val="20"/>
              </w:rPr>
              <w:br/>
              <w:t>pozycji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7FEF4F" w14:textId="77777777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102171">
              <w:rPr>
                <w:rFonts w:ascii="Calibri" w:hAnsi="Calibri" w:cs="Arial"/>
                <w:b/>
                <w:sz w:val="20"/>
                <w:szCs w:val="20"/>
              </w:rPr>
              <w:t>Nazwa produktu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90C7CA5" w14:textId="00D08219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A34041">
              <w:rPr>
                <w:rFonts w:ascii="Calibri" w:hAnsi="Calibri" w:cs="Arial"/>
                <w:b/>
                <w:sz w:val="20"/>
                <w:szCs w:val="20"/>
              </w:rPr>
              <w:t xml:space="preserve">Ilość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80CAA5" w14:textId="77777777" w:rsidR="00C05250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20EAD26B" w14:textId="77777777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102171">
              <w:rPr>
                <w:rFonts w:ascii="Calibri" w:hAnsi="Calibri" w:cs="Arial"/>
                <w:b/>
                <w:sz w:val="20"/>
                <w:szCs w:val="20"/>
              </w:rPr>
              <w:t>Cena jedn. brutto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B97085E" w14:textId="77777777" w:rsidR="00C05250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1C28F284" w14:textId="77777777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102171">
              <w:rPr>
                <w:rFonts w:ascii="Calibri" w:hAnsi="Calibri" w:cs="Arial"/>
                <w:b/>
                <w:sz w:val="20"/>
                <w:szCs w:val="20"/>
              </w:rPr>
              <w:t>Cena pozycji brutto</w:t>
            </w:r>
          </w:p>
          <w:p w14:paraId="69EC68E0" w14:textId="780AC6F5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(kolumna 3 x kolumna 4</w:t>
            </w:r>
            <w:r w:rsidRPr="00102171">
              <w:rPr>
                <w:rFonts w:ascii="Calibri" w:hAnsi="Calibri" w:cs="Arial"/>
                <w:b/>
                <w:sz w:val="20"/>
                <w:szCs w:val="20"/>
              </w:rPr>
              <w:t xml:space="preserve">) </w:t>
            </w:r>
          </w:p>
          <w:p w14:paraId="2D8038AF" w14:textId="77777777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B0B6D37" w14:textId="77777777" w:rsidR="00C05250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0699013" w14:textId="77777777" w:rsidR="00C05250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Okres gwarancji</w:t>
            </w:r>
          </w:p>
          <w:p w14:paraId="1CC9127B" w14:textId="77777777" w:rsidR="00C05250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m-ce</w:t>
            </w:r>
          </w:p>
        </w:tc>
      </w:tr>
      <w:tr w:rsidR="00C05250" w:rsidRPr="00102171" w14:paraId="16866D4A" w14:textId="77777777" w:rsidTr="00C052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35B6F8" w14:textId="77777777" w:rsidR="00C05250" w:rsidRPr="00102171" w:rsidRDefault="00C05250" w:rsidP="000F4765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02171"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B8EDC8" w14:textId="77777777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02171">
              <w:rPr>
                <w:rFonts w:ascii="Calibri" w:hAnsi="Calibri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86F981" w14:textId="77777777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02171"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D09037" w14:textId="1C125BCB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93982DF" w14:textId="2B9012F1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E5E6646" w14:textId="78AF7ACF" w:rsidR="00C05250" w:rsidRPr="00102171" w:rsidRDefault="00C05250" w:rsidP="00BA57F2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</w:t>
            </w:r>
          </w:p>
        </w:tc>
      </w:tr>
      <w:tr w:rsidR="00C05250" w:rsidRPr="00102171" w14:paraId="3CD3B930" w14:textId="77777777" w:rsidTr="00C05250">
        <w:tc>
          <w:tcPr>
            <w:tcW w:w="70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1B6BE7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02171"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07435A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Mikroskop stereoskopowy szkolny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FA3A4" w14:textId="2B27B247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 szt.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CA58E0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C04C83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440DD7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2B5B150D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74363D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02171">
              <w:rPr>
                <w:rFonts w:ascii="Calibri" w:hAnsi="Calibri" w:cs="Arial"/>
                <w:sz w:val="20"/>
                <w:szCs w:val="20"/>
              </w:rPr>
              <w:t>2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25186CC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Mikroskop stereoskopowy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AD0246" w14:textId="62C413AD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 szt.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48B537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5CB190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1485BB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5C1D5FC0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35D73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02171"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64FACB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Mikroskop biologiczny typ 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F5F472" w14:textId="7A91C996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szt. 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60D0ED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3BF26F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D05A1A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7101D18C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EF2D73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AF99C7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Mikroskop biologiczny typ 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AB2AA7" w14:textId="0C91DC9B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szt. 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3AB360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001470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1CC6C2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6D393D72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D0D63A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B75E56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Kamera do mikroskopu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AAFF68" w14:textId="221BD62A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 szt. 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74D93E8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2FE98B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1F7786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007C8A78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F74296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C25E37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Lupa stojąca podświetlana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led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A54923" w14:textId="6D43DB88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6 szt. 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7255FE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59BA1B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456691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1A1510E5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D8BD23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CD39D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Lornetka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AF028E" w14:textId="3654B4DD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40 szt. 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AABD82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352494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C92174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0E36FBD0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35EC0C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8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AD4D71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Lornetka ornitologiczna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80D406" w14:textId="3367BEA1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szt. 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C1164D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816003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04D3D56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1AA2CF60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671FCB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9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3BA8A9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Luneta ornitologiczna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C1FCE3" w14:textId="49F41B14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 szt.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8A9735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D78D4A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544332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4F431157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FA533D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58424D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Statyw do lunety ornitologicznej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F43041" w14:textId="364A4D92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 szt.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E947AA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D6F1575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96F509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54A1A7D7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FD23D9" w14:textId="77777777" w:rsidR="00C05250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11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553597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Detektor ultradźwiękowy typ 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F5C211" w14:textId="5A065B23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867E56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A99750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1EAB63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65C3B10A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B0C9C2" w14:textId="77777777" w:rsidR="00C05250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38EB79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Detektor ultradźwiękowy typ 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AE4C2F" w14:textId="4B0C8786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 szt.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53CA5D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874A31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363609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7E952CB2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6BA833" w14:textId="77777777" w:rsidR="00C05250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13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205EA9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Tablica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suchościeralna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mobilna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DC1A5C" w14:textId="43924735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szt. 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454E6F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DEB8E9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68B283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6CF1F14C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E09217" w14:textId="77777777" w:rsidR="00C05250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14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5145B6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Zestaw skał i minerałów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EC2A4A" w14:textId="1CE6B410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BC0DF7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70B656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0FF9E0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4C5C593A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C2D22B" w14:textId="77777777" w:rsidR="00C05250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15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058248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Zestaw sit glebowych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3C2A6" w14:textId="739E1E97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FF22FF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EE6F92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3B1333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1E92694C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D7EDC6" w14:textId="77777777" w:rsidR="00C05250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16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C98764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Zestaw podstawowych skamieniałości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5BE596" w14:textId="0D67382D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C847E2F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E9B567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E11293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52C249F3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DE3E8E" w14:textId="77777777" w:rsidR="00C05250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17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12C565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Stacja meteorologiczna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2B9E9D" w14:textId="432DADC7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B54398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EF1761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60B311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6BA43020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9BC0A8" w14:textId="77777777" w:rsidR="00C05250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18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3A9B30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Zestaw dydaktyczny rozbudowany - odnawialne źródła energii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605615" w14:textId="1E9EFE82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262809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DAE811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05A552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05250" w:rsidRPr="00102171" w14:paraId="016B9992" w14:textId="77777777" w:rsidTr="00C05250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D726B3" w14:textId="77777777" w:rsidR="00C05250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19</w:t>
            </w:r>
          </w:p>
        </w:tc>
        <w:tc>
          <w:tcPr>
            <w:tcW w:w="2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F46A3C" w14:textId="77777777" w:rsidR="00C05250" w:rsidRDefault="00C05250" w:rsidP="0049483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Zestaw dydaktyczny - odnawialne źródła energii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C4507" w14:textId="563C0B1C" w:rsidR="00C05250" w:rsidRDefault="00C05250" w:rsidP="0049483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BD84EC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A12C2B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28770A" w14:textId="77777777" w:rsidR="00C05250" w:rsidRPr="00102171" w:rsidRDefault="00C05250" w:rsidP="0049483F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17EF2ED6" w14:textId="77777777" w:rsidR="00BA57F2" w:rsidRPr="0049483F" w:rsidRDefault="00BA57F2" w:rsidP="0049483F">
      <w:pPr>
        <w:tabs>
          <w:tab w:val="num" w:pos="851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DE49572" w14:textId="77777777" w:rsidR="00281B0F" w:rsidRDefault="00AB7B63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="00281B0F" w:rsidRPr="00281B0F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OŚWIADCZAMY,</w:t>
      </w:r>
      <w:r w:rsidR="00281B0F"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że przedmiot zamówienia zrealizujemy w terminie określonym w Zapytaniu Ofertowym.</w:t>
      </w:r>
    </w:p>
    <w:p w14:paraId="55460341" w14:textId="77777777" w:rsidR="00266EF7" w:rsidRPr="00266EF7" w:rsidRDefault="00266EF7" w:rsidP="00266EF7">
      <w:pPr>
        <w:pStyle w:val="Akapitzlist"/>
        <w:numPr>
          <w:ilvl w:val="0"/>
          <w:numId w:val="26"/>
        </w:numPr>
        <w:autoSpaceDE w:val="0"/>
        <w:autoSpaceDN w:val="0"/>
        <w:spacing w:line="276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OŚWIADCZAMY,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oferowane pomoce dydaktyczne są zgodne z opisem przedmiotu zamówienia, stanowiącym załącznik do Zapytania Ofertowego.</w:t>
      </w:r>
    </w:p>
    <w:p w14:paraId="79F7A5AF" w14:textId="77777777" w:rsidR="00281B0F" w:rsidRPr="00281B0F" w:rsidRDefault="00281B0F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UWAŻAMY SIĘ</w:t>
      </w:r>
      <w:r w:rsidRPr="00281B0F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</w:t>
      </w: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za związanych niniejszą ofertą przez okres 30 dni od upływu terminu składania ofert. </w:t>
      </w:r>
    </w:p>
    <w:p w14:paraId="2C9C18F2" w14:textId="77777777" w:rsidR="0066386A" w:rsidRDefault="00281B0F" w:rsidP="0066386A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OŚWIADCZAMY, </w:t>
      </w: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>że zapoznaliśmy się ze wzorem umowy i zobowiązujemy się, w przypadku wyboru naszej oferty, do zawarcia umowy zgodnej z niniejszą ofertą, na warunkach określonych w Zapytaniu Ofertowym, w miejscu i terminie wyznaczonym przez Zamawiającego.</w:t>
      </w:r>
    </w:p>
    <w:p w14:paraId="7B75C4D1" w14:textId="2AC88788" w:rsidR="00281B0F" w:rsidRPr="0049483F" w:rsidRDefault="0066386A" w:rsidP="00CE1C27">
      <w:pPr>
        <w:numPr>
          <w:ilvl w:val="0"/>
          <w:numId w:val="26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9483F">
        <w:rPr>
          <w:rFonts w:asciiTheme="minorHAnsi" w:hAnsiTheme="minorHAnsi" w:cstheme="minorHAnsi"/>
          <w:b/>
          <w:bCs/>
          <w:sz w:val="20"/>
          <w:szCs w:val="20"/>
        </w:rPr>
        <w:lastRenderedPageBreak/>
        <w:t>O</w:t>
      </w:r>
      <w:r w:rsidR="009C65CC" w:rsidRPr="0049483F">
        <w:rPr>
          <w:rFonts w:asciiTheme="minorHAnsi" w:hAnsiTheme="minorHAnsi" w:cstheme="minorHAnsi"/>
          <w:b/>
          <w:bCs/>
          <w:sz w:val="20"/>
          <w:szCs w:val="20"/>
        </w:rPr>
        <w:t>ŚWIADCZAM</w:t>
      </w:r>
      <w:r w:rsidRPr="0049483F">
        <w:rPr>
          <w:rFonts w:asciiTheme="minorHAnsi" w:hAnsiTheme="minorHAnsi" w:cstheme="minorHAnsi"/>
          <w:b/>
          <w:bCs/>
          <w:sz w:val="20"/>
          <w:szCs w:val="20"/>
        </w:rPr>
        <w:t>, że wypełniłem obowiązki informacyjne przewidziane w art. 13 lub 14 RODO wobec osób fizycznych, od których dane osobowe bezpośrednio lub pośrednio pozyskałem/</w:t>
      </w:r>
      <w:proofErr w:type="spellStart"/>
      <w:r w:rsidRPr="0049483F">
        <w:rPr>
          <w:rFonts w:asciiTheme="minorHAnsi" w:hAnsiTheme="minorHAnsi" w:cstheme="minorHAnsi"/>
          <w:b/>
          <w:bCs/>
          <w:sz w:val="20"/>
          <w:szCs w:val="20"/>
        </w:rPr>
        <w:t>am</w:t>
      </w:r>
      <w:proofErr w:type="spellEnd"/>
      <w:r w:rsidRPr="0049483F">
        <w:rPr>
          <w:rFonts w:asciiTheme="minorHAnsi" w:hAnsiTheme="minorHAnsi" w:cstheme="minorHAnsi"/>
          <w:b/>
          <w:bCs/>
          <w:sz w:val="20"/>
          <w:szCs w:val="20"/>
        </w:rPr>
        <w:t xml:space="preserve"> w celu ubiegania się o udzielenie zamówienia publicznego w niniejszym postępowaniu</w:t>
      </w:r>
      <w:r w:rsidR="000041A8" w:rsidRPr="00A34041">
        <w:rPr>
          <w:rFonts w:asciiTheme="minorHAnsi" w:hAnsiTheme="minorHAnsi" w:cstheme="minorHAnsi"/>
          <w:b/>
          <w:bCs/>
          <w:sz w:val="20"/>
          <w:szCs w:val="20"/>
        </w:rPr>
        <w:t>*</w:t>
      </w:r>
      <w:r w:rsidRPr="0049483F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700C7C03" w14:textId="77777777" w:rsidR="00281B0F" w:rsidRPr="00281B0F" w:rsidRDefault="00281B0F" w:rsidP="00CE1C27">
      <w:pPr>
        <w:pStyle w:val="Akapitzlist"/>
        <w:numPr>
          <w:ilvl w:val="0"/>
          <w:numId w:val="26"/>
        </w:numPr>
        <w:tabs>
          <w:tab w:val="clear" w:pos="360"/>
        </w:tabs>
        <w:spacing w:line="276" w:lineRule="auto"/>
        <w:ind w:left="284" w:hanging="287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OŚWIADCZAMY</w:t>
      </w: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iż informacje i dokumenty zawarte na stronach nr od ____ do ____ - stanowią tajemnicę przedsiębiorstwa w rozumieniu przepisów o zwalczaniu nieuczciwej konkurencji, co wykazaliśmy w załączniku nr ___ do oferty i zastrzegamy, że nie mogą być one udostępniane. </w:t>
      </w:r>
    </w:p>
    <w:p w14:paraId="29FE631F" w14:textId="77777777" w:rsidR="00281B0F" w:rsidRPr="00281B0F" w:rsidRDefault="00281B0F" w:rsidP="00CE1C27">
      <w:pPr>
        <w:pStyle w:val="Akapitzlist"/>
        <w:numPr>
          <w:ilvl w:val="0"/>
          <w:numId w:val="26"/>
        </w:numPr>
        <w:tabs>
          <w:tab w:val="clear" w:pos="360"/>
        </w:tabs>
        <w:spacing w:line="276" w:lineRule="auto"/>
        <w:ind w:left="284" w:hanging="287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OFERTĘ </w:t>
      </w: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>składamy na _________ stronach.</w:t>
      </w:r>
    </w:p>
    <w:p w14:paraId="1F2D629F" w14:textId="77777777" w:rsidR="00281B0F" w:rsidRPr="00281B0F" w:rsidRDefault="00281B0F" w:rsidP="00CE1C27">
      <w:pPr>
        <w:pStyle w:val="Akapitzlist"/>
        <w:numPr>
          <w:ilvl w:val="0"/>
          <w:numId w:val="26"/>
        </w:numPr>
        <w:tabs>
          <w:tab w:val="clear" w:pos="360"/>
        </w:tabs>
        <w:spacing w:line="276" w:lineRule="auto"/>
        <w:ind w:left="284" w:hanging="287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ZAŁĄCZNIKAMI </w:t>
      </w: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>do oferty, stanowiącymi jej integralną część są:</w:t>
      </w:r>
    </w:p>
    <w:p w14:paraId="2B2D36BE" w14:textId="77777777" w:rsidR="00281B0F" w:rsidRPr="00281B0F" w:rsidRDefault="00281B0F" w:rsidP="00CE1C27">
      <w:pPr>
        <w:pStyle w:val="Akapitzlist"/>
        <w:numPr>
          <w:ilvl w:val="3"/>
          <w:numId w:val="24"/>
        </w:numPr>
        <w:autoSpaceDE w:val="0"/>
        <w:autoSpaceDN w:val="0"/>
        <w:spacing w:before="120" w:after="200" w:line="276" w:lineRule="auto"/>
        <w:ind w:left="567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>_________</w:t>
      </w:r>
    </w:p>
    <w:p w14:paraId="0099EDB8" w14:textId="77777777" w:rsidR="00281B0F" w:rsidRPr="00281B0F" w:rsidRDefault="00281B0F" w:rsidP="00CE1C27">
      <w:pPr>
        <w:pStyle w:val="Akapitzlist"/>
        <w:numPr>
          <w:ilvl w:val="3"/>
          <w:numId w:val="24"/>
        </w:numPr>
        <w:autoSpaceDE w:val="0"/>
        <w:autoSpaceDN w:val="0"/>
        <w:spacing w:before="120" w:after="200" w:line="276" w:lineRule="auto"/>
        <w:ind w:left="567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>_________</w:t>
      </w:r>
    </w:p>
    <w:p w14:paraId="2C416564" w14:textId="77777777" w:rsidR="00281B0F" w:rsidRPr="00281B0F" w:rsidRDefault="00281B0F" w:rsidP="00CE1C27">
      <w:pPr>
        <w:pStyle w:val="Akapitzlist"/>
        <w:numPr>
          <w:ilvl w:val="3"/>
          <w:numId w:val="24"/>
        </w:numPr>
        <w:autoSpaceDE w:val="0"/>
        <w:autoSpaceDN w:val="0"/>
        <w:spacing w:before="120" w:after="200" w:line="276" w:lineRule="auto"/>
        <w:ind w:left="567" w:hanging="284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81B0F">
        <w:rPr>
          <w:rFonts w:asciiTheme="minorHAnsi" w:hAnsiTheme="minorHAnsi" w:cstheme="minorHAnsi"/>
          <w:color w:val="000000" w:themeColor="text1"/>
          <w:sz w:val="20"/>
          <w:szCs w:val="20"/>
        </w:rPr>
        <w:t>_________</w:t>
      </w:r>
    </w:p>
    <w:p w14:paraId="63DB73FC" w14:textId="77777777" w:rsidR="00281B0F" w:rsidRPr="00281B0F" w:rsidRDefault="00281B0F" w:rsidP="00CE1C27">
      <w:pPr>
        <w:pStyle w:val="Akapitzlist"/>
        <w:tabs>
          <w:tab w:val="left" w:pos="600"/>
        </w:tabs>
        <w:autoSpaceDE w:val="0"/>
        <w:autoSpaceDN w:val="0"/>
        <w:spacing w:before="120" w:after="200" w:line="276" w:lineRule="auto"/>
        <w:ind w:left="643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4FD7AE6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.................................. , dnia ......................      </w:t>
      </w:r>
    </w:p>
    <w:p w14:paraId="3B60C4BD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A6851D1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…….……….........................................................</w:t>
      </w:r>
    </w:p>
    <w:p w14:paraId="5F177985" w14:textId="643C71A7" w:rsidR="00281B0F" w:rsidRDefault="00281B0F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                                                                       </w:t>
      </w: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7DE0EF74" w14:textId="394F2289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2BECC31A" w14:textId="3505946A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321B636D" w14:textId="5FC219EC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34695DF5" w14:textId="49465712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2A8729ED" w14:textId="1E604184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6DBE2550" w14:textId="32AA6F64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F801696" w14:textId="7FEF485D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19B809C1" w14:textId="445AEF3B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6F987429" w14:textId="46AD3EE8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7F53276A" w14:textId="341C053F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3201FF8E" w14:textId="11B5B0DF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24F1D07" w14:textId="301949FE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553874CF" w14:textId="71E60A61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21291BA2" w14:textId="4115DB03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7E7FCEAA" w14:textId="08284207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B79BA2C" w14:textId="57E7E33A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76051F94" w14:textId="3D99661B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252996D3" w14:textId="478BF511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5F4573E7" w14:textId="067C3FE2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67AB8835" w14:textId="3A95418E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B00B86F" w14:textId="35B0379E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4527234" w14:textId="29F40B82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126A532B" w14:textId="14056367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2DC32489" w14:textId="0390778A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58469DF5" w14:textId="77777777" w:rsidR="00894DDD" w:rsidRDefault="00894DDD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40BAF26" w14:textId="0F4B21DE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505F0C0D" w14:textId="695E36B9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5E66358A" w14:textId="1220E346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12BBBCBD" w14:textId="47445D00" w:rsid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24B0A7A3" w14:textId="281BDB81" w:rsidR="000041A8" w:rsidRPr="000041A8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FF0000"/>
          <w:sz w:val="22"/>
          <w:szCs w:val="22"/>
        </w:rPr>
      </w:pPr>
    </w:p>
    <w:p w14:paraId="4FC09BAF" w14:textId="7844A920" w:rsidR="000041A8" w:rsidRPr="00A34041" w:rsidRDefault="000041A8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A34041">
        <w:rPr>
          <w:rFonts w:asciiTheme="minorHAnsi" w:hAnsiTheme="minorHAnsi" w:cstheme="minorHAnsi"/>
          <w:i/>
          <w:iCs/>
          <w:sz w:val="22"/>
          <w:szCs w:val="22"/>
        </w:rPr>
        <w:t xml:space="preserve">*  </w:t>
      </w:r>
      <w:r w:rsidRPr="00A34041">
        <w:rPr>
          <w:rFonts w:ascii="Calibri" w:hAnsi="Calibri"/>
          <w:i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70809B90" w14:textId="66591BE8" w:rsidR="00335A79" w:rsidRPr="00894DDD" w:rsidRDefault="00335A79" w:rsidP="00CE1C27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sectPr w:rsidR="00335A79" w:rsidRPr="00894DDD" w:rsidSect="003F3D6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9BD935" w16cid:durableId="1EFC455E"/>
  <w16cid:commentId w16cid:paraId="353B03F9" w16cid:durableId="1EFC3C53"/>
  <w16cid:commentId w16cid:paraId="0FE0794F" w16cid:durableId="1EFC3E90"/>
  <w16cid:commentId w16cid:paraId="110A9B5C" w16cid:durableId="1EFC3218"/>
  <w16cid:commentId w16cid:paraId="74222F63" w16cid:durableId="1EFC39A1"/>
  <w16cid:commentId w16cid:paraId="7A226B3F" w16cid:durableId="1EFC3365"/>
  <w16cid:commentId w16cid:paraId="2CEF0910" w16cid:durableId="1EFC4481"/>
  <w16cid:commentId w16cid:paraId="0AAAB1B6" w16cid:durableId="1EFC42A0"/>
  <w16cid:commentId w16cid:paraId="5FA501AD" w16cid:durableId="1EFC44D6"/>
  <w16cid:commentId w16cid:paraId="285B9C58" w16cid:durableId="1EFC39D2"/>
  <w16cid:commentId w16cid:paraId="0771A346" w16cid:durableId="1EFC3EAB"/>
  <w16cid:commentId w16cid:paraId="2052AB13" w16cid:durableId="1EFC3A5C"/>
  <w16cid:commentId w16cid:paraId="232D0F46" w16cid:durableId="1EFC3A81"/>
  <w16cid:commentId w16cid:paraId="6B232004" w16cid:durableId="1EFC3A87"/>
  <w16cid:commentId w16cid:paraId="454015A7" w16cid:durableId="1EFC3A8C"/>
  <w16cid:commentId w16cid:paraId="155FB3B7" w16cid:durableId="1EFC3A92"/>
  <w16cid:commentId w16cid:paraId="10905095" w16cid:durableId="1EFC3A99"/>
  <w16cid:commentId w16cid:paraId="1BEB3DD2" w16cid:durableId="1EFC3AA0"/>
  <w16cid:commentId w16cid:paraId="64A44BBA" w16cid:durableId="1EFC3AA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95279" w14:textId="77777777" w:rsidR="00B60B68" w:rsidRDefault="00B60B68">
      <w:r>
        <w:separator/>
      </w:r>
    </w:p>
  </w:endnote>
  <w:endnote w:type="continuationSeparator" w:id="0">
    <w:p w14:paraId="15127971" w14:textId="77777777" w:rsidR="00B60B68" w:rsidRDefault="00B6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charset w:val="8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54144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4B660" w14:textId="77777777" w:rsidR="000E140B" w:rsidRPr="00B01F08" w:rsidRDefault="000E140B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21B5EF30" wp14:editId="5BA5B7FD">
          <wp:simplePos x="0" y="0"/>
          <wp:positionH relativeFrom="column">
            <wp:posOffset>5655945</wp:posOffset>
          </wp:positionH>
          <wp:positionV relativeFrom="paragraph">
            <wp:posOffset>193675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7F903D8C" wp14:editId="5B961F7D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4545E" w14:textId="77777777" w:rsidR="00B60B68" w:rsidRDefault="00B60B68">
      <w:r>
        <w:separator/>
      </w:r>
    </w:p>
  </w:footnote>
  <w:footnote w:type="continuationSeparator" w:id="0">
    <w:p w14:paraId="3477A5D1" w14:textId="77777777" w:rsidR="00B60B68" w:rsidRDefault="00B60B68">
      <w:r>
        <w:continuationSeparator/>
      </w:r>
    </w:p>
  </w:footnote>
  <w:footnote w:id="1">
    <w:p w14:paraId="4AAF7EA8" w14:textId="77777777" w:rsidR="000E140B" w:rsidRPr="00CC11C5" w:rsidRDefault="000E140B" w:rsidP="00281B0F">
      <w:pPr>
        <w:pStyle w:val="Tekstprzypisudolnego"/>
        <w:rPr>
          <w:i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30633D">
        <w:rPr>
          <w:i/>
          <w:sz w:val="16"/>
          <w:szCs w:val="16"/>
        </w:rPr>
        <w:t>W</w:t>
      </w:r>
      <w:r w:rsidRPr="0030633D">
        <w:rPr>
          <w:i/>
          <w:sz w:val="16"/>
          <w:szCs w:val="16"/>
          <w:lang w:eastAsia="pl-PL"/>
        </w:rPr>
        <w:t xml:space="preserve"> przypadku składania oferty przez podmioty występujące wspólnie podać nazwy (firmy) i dokładne adresy wszystkich członków </w:t>
      </w:r>
      <w:r>
        <w:rPr>
          <w:i/>
          <w:sz w:val="16"/>
          <w:szCs w:val="16"/>
          <w:lang w:eastAsia="pl-PL"/>
        </w:rPr>
        <w:t xml:space="preserve">konsorcjum </w:t>
      </w:r>
      <w:r w:rsidRPr="0030633D">
        <w:rPr>
          <w:i/>
          <w:sz w:val="16"/>
          <w:szCs w:val="16"/>
          <w:lang w:eastAsia="pl-PL"/>
        </w:rPr>
        <w:t>lub spółki cywilnej</w:t>
      </w:r>
      <w:r>
        <w:rPr>
          <w:i/>
          <w:sz w:val="16"/>
          <w:szCs w:val="16"/>
          <w:lang w:eastAsia="pl-PL"/>
        </w:rPr>
        <w:t>.</w:t>
      </w:r>
    </w:p>
  </w:footnote>
  <w:footnote w:id="2">
    <w:p w14:paraId="499AD543" w14:textId="77777777" w:rsidR="000E140B" w:rsidRDefault="000E140B" w:rsidP="00281B0F">
      <w:pPr>
        <w:pStyle w:val="Tekstprzypisudolnego"/>
        <w:rPr>
          <w:i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30633D">
        <w:rPr>
          <w:i/>
          <w:sz w:val="16"/>
          <w:szCs w:val="16"/>
        </w:rPr>
        <w:t>W</w:t>
      </w:r>
      <w:r w:rsidRPr="0030633D">
        <w:rPr>
          <w:i/>
          <w:sz w:val="16"/>
          <w:szCs w:val="16"/>
          <w:lang w:eastAsia="pl-PL"/>
        </w:rPr>
        <w:t xml:space="preserve"> przypadku składania oferty przez podmioty występujące wspólnie </w:t>
      </w:r>
      <w:r>
        <w:rPr>
          <w:i/>
          <w:sz w:val="16"/>
          <w:szCs w:val="16"/>
          <w:lang w:eastAsia="pl-PL"/>
        </w:rPr>
        <w:t xml:space="preserve">numer NIP i REGON </w:t>
      </w:r>
      <w:r w:rsidRPr="0030633D">
        <w:rPr>
          <w:i/>
          <w:sz w:val="16"/>
          <w:szCs w:val="16"/>
          <w:lang w:eastAsia="pl-PL"/>
        </w:rPr>
        <w:t xml:space="preserve">wszystkich członków </w:t>
      </w:r>
      <w:r>
        <w:rPr>
          <w:i/>
          <w:sz w:val="16"/>
          <w:szCs w:val="16"/>
          <w:lang w:eastAsia="pl-PL"/>
        </w:rPr>
        <w:t xml:space="preserve">konsorcjum lub spółki </w:t>
      </w:r>
    </w:p>
    <w:p w14:paraId="53F44A33" w14:textId="77777777" w:rsidR="000E140B" w:rsidRPr="00F017B4" w:rsidRDefault="000E140B" w:rsidP="00281B0F">
      <w:pPr>
        <w:pStyle w:val="Tekstprzypisudolnego"/>
        <w:rPr>
          <w:i/>
          <w:sz w:val="16"/>
          <w:szCs w:val="16"/>
          <w:lang w:eastAsia="pl-PL"/>
        </w:rPr>
      </w:pPr>
      <w:r w:rsidRPr="0030633D">
        <w:rPr>
          <w:i/>
          <w:sz w:val="16"/>
          <w:szCs w:val="16"/>
          <w:lang w:eastAsia="pl-PL"/>
        </w:rPr>
        <w:t>cywilnej</w:t>
      </w:r>
      <w:r>
        <w:rPr>
          <w:i/>
          <w:sz w:val="16"/>
          <w:szCs w:val="16"/>
          <w:lang w:eastAsia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D6907" w14:textId="77777777" w:rsidR="000E140B" w:rsidRDefault="000E140B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5D87F63" wp14:editId="3D9BEBE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 w15:restartNumberingAfterBreak="0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 w15:restartNumberingAfterBreak="0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 w15:restartNumberingAfterBreak="0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 w15:restartNumberingAfterBreak="0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 w15:restartNumberingAfterBreak="0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 w15:restartNumberingAfterBreak="0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 w15:restartNumberingAfterBreak="0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02D37"/>
    <w:rsid w:val="000041A8"/>
    <w:rsid w:val="00061F20"/>
    <w:rsid w:val="00080D83"/>
    <w:rsid w:val="00080DC2"/>
    <w:rsid w:val="00093A49"/>
    <w:rsid w:val="000A6BBA"/>
    <w:rsid w:val="000D283E"/>
    <w:rsid w:val="000E140B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A02A1"/>
    <w:rsid w:val="001B210F"/>
    <w:rsid w:val="00215A86"/>
    <w:rsid w:val="00241C1F"/>
    <w:rsid w:val="002425AE"/>
    <w:rsid w:val="00266EF7"/>
    <w:rsid w:val="00281B0F"/>
    <w:rsid w:val="00286ECF"/>
    <w:rsid w:val="002C2D09"/>
    <w:rsid w:val="002C6347"/>
    <w:rsid w:val="002F3860"/>
    <w:rsid w:val="003151E6"/>
    <w:rsid w:val="00315901"/>
    <w:rsid w:val="00317CA3"/>
    <w:rsid w:val="00320AAC"/>
    <w:rsid w:val="00325198"/>
    <w:rsid w:val="00330F1E"/>
    <w:rsid w:val="00333789"/>
    <w:rsid w:val="00335A79"/>
    <w:rsid w:val="0035482A"/>
    <w:rsid w:val="003619F2"/>
    <w:rsid w:val="00365820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92BD3"/>
    <w:rsid w:val="00493923"/>
    <w:rsid w:val="0049483F"/>
    <w:rsid w:val="004A262D"/>
    <w:rsid w:val="004B70BD"/>
    <w:rsid w:val="004C5109"/>
    <w:rsid w:val="004E3392"/>
    <w:rsid w:val="004E534E"/>
    <w:rsid w:val="004F5403"/>
    <w:rsid w:val="0052111D"/>
    <w:rsid w:val="005760A9"/>
    <w:rsid w:val="00594464"/>
    <w:rsid w:val="005974C7"/>
    <w:rsid w:val="005A1F47"/>
    <w:rsid w:val="005A6475"/>
    <w:rsid w:val="005B4B8C"/>
    <w:rsid w:val="005B5C5C"/>
    <w:rsid w:val="005D7C75"/>
    <w:rsid w:val="005F15DB"/>
    <w:rsid w:val="00622781"/>
    <w:rsid w:val="006250D4"/>
    <w:rsid w:val="00640BFF"/>
    <w:rsid w:val="0066386A"/>
    <w:rsid w:val="00663A35"/>
    <w:rsid w:val="00670078"/>
    <w:rsid w:val="006936D6"/>
    <w:rsid w:val="0069621B"/>
    <w:rsid w:val="006A7D98"/>
    <w:rsid w:val="006B4267"/>
    <w:rsid w:val="006F209E"/>
    <w:rsid w:val="0072201D"/>
    <w:rsid w:val="00727F94"/>
    <w:rsid w:val="007337EB"/>
    <w:rsid w:val="00745D18"/>
    <w:rsid w:val="007671D6"/>
    <w:rsid w:val="0077523D"/>
    <w:rsid w:val="00776530"/>
    <w:rsid w:val="00786E26"/>
    <w:rsid w:val="00791E8E"/>
    <w:rsid w:val="007A0109"/>
    <w:rsid w:val="007B2500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73501"/>
    <w:rsid w:val="00876326"/>
    <w:rsid w:val="00886AA0"/>
    <w:rsid w:val="008945D9"/>
    <w:rsid w:val="00894DDD"/>
    <w:rsid w:val="008A28E6"/>
    <w:rsid w:val="008A7E18"/>
    <w:rsid w:val="008B29BC"/>
    <w:rsid w:val="008F060B"/>
    <w:rsid w:val="008F7FB9"/>
    <w:rsid w:val="009A6289"/>
    <w:rsid w:val="009C65CC"/>
    <w:rsid w:val="009D71C1"/>
    <w:rsid w:val="009F2CF0"/>
    <w:rsid w:val="00A0160D"/>
    <w:rsid w:val="00A04690"/>
    <w:rsid w:val="00A34041"/>
    <w:rsid w:val="00A40DD3"/>
    <w:rsid w:val="00A4173C"/>
    <w:rsid w:val="00A64CE6"/>
    <w:rsid w:val="00A67A7A"/>
    <w:rsid w:val="00A7741C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6C8F"/>
    <w:rsid w:val="00B01F08"/>
    <w:rsid w:val="00B16E8F"/>
    <w:rsid w:val="00B24367"/>
    <w:rsid w:val="00B30401"/>
    <w:rsid w:val="00B60B68"/>
    <w:rsid w:val="00B60CDD"/>
    <w:rsid w:val="00B6637D"/>
    <w:rsid w:val="00B80169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C5D49"/>
    <w:rsid w:val="00CE005B"/>
    <w:rsid w:val="00CE1C27"/>
    <w:rsid w:val="00CF06FB"/>
    <w:rsid w:val="00D0361A"/>
    <w:rsid w:val="00D0548E"/>
    <w:rsid w:val="00D30ADD"/>
    <w:rsid w:val="00D37894"/>
    <w:rsid w:val="00D43A0D"/>
    <w:rsid w:val="00D46867"/>
    <w:rsid w:val="00D526F3"/>
    <w:rsid w:val="00D65B29"/>
    <w:rsid w:val="00D87517"/>
    <w:rsid w:val="00DA2034"/>
    <w:rsid w:val="00DA6F23"/>
    <w:rsid w:val="00DC733E"/>
    <w:rsid w:val="00DE4BDB"/>
    <w:rsid w:val="00DF57BE"/>
    <w:rsid w:val="00E01470"/>
    <w:rsid w:val="00E06500"/>
    <w:rsid w:val="00E17536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D2060"/>
    <w:rsid w:val="00EF000D"/>
    <w:rsid w:val="00EF2890"/>
    <w:rsid w:val="00F37667"/>
    <w:rsid w:val="00F545A3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E18315"/>
  <w15:docId w15:val="{31CE9F76-225D-4CC4-AC7A-189325CF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42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AC086-9420-4ADD-AD60-C7BBA6033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3</Pages>
  <Words>576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Grażyna</cp:lastModifiedBy>
  <cp:revision>2</cp:revision>
  <cp:lastPrinted>2017-12-12T12:43:00Z</cp:lastPrinted>
  <dcterms:created xsi:type="dcterms:W3CDTF">2018-07-23T10:35:00Z</dcterms:created>
  <dcterms:modified xsi:type="dcterms:W3CDTF">2018-07-23T10:35:00Z</dcterms:modified>
</cp:coreProperties>
</file>